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498"/>
        <w:tblW w:w="396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135"/>
        <w:gridCol w:w="1568"/>
        <w:gridCol w:w="3485"/>
      </w:tblGrid>
      <w:tr w:rsidR="00F608F9" w:rsidRPr="00476972" w14:paraId="65A62E82" w14:textId="77777777" w:rsidTr="00F608F9">
        <w:trPr>
          <w:trHeight w:val="1684"/>
        </w:trPr>
        <w:tc>
          <w:tcPr>
            <w:tcW w:w="8188" w:type="dxa"/>
            <w:gridSpan w:val="3"/>
            <w:vAlign w:val="center"/>
          </w:tcPr>
          <w:p w14:paraId="532FA3A7" w14:textId="0970EF6D" w:rsidR="00F608F9" w:rsidRDefault="00F608F9" w:rsidP="00F608F9">
            <w:pPr>
              <w:pStyle w:val="Title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>
              <w:rPr>
                <w:noProof/>
                <w:lang w:val="en-GB"/>
              </w:rPr>
              <w:drawing>
                <wp:inline distT="0" distB="0" distL="0" distR="0" wp14:anchorId="5D4B6AC9" wp14:editId="6D8C259E">
                  <wp:extent cx="2654300" cy="711200"/>
                  <wp:effectExtent l="0" t="0" r="0" b="0"/>
                  <wp:docPr id="6" name="Picture 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/>
              </w:rPr>
              <w:t xml:space="preserve">       </w:t>
            </w:r>
            <w:r>
              <w:rPr>
                <w:noProof/>
                <w:lang w:val="en-GB"/>
              </w:rPr>
              <w:drawing>
                <wp:inline distT="0" distB="0" distL="0" distR="0" wp14:anchorId="1BFC0988" wp14:editId="52D857F1">
                  <wp:extent cx="961076" cy="960125"/>
                  <wp:effectExtent l="0" t="0" r="4445" b="5080"/>
                  <wp:docPr id="7" name="Picture 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25" cy="100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00E" w:rsidRPr="00476972" w14:paraId="69150AA8" w14:textId="77777777" w:rsidTr="00F608F9">
        <w:trPr>
          <w:trHeight w:val="2660"/>
        </w:trPr>
        <w:tc>
          <w:tcPr>
            <w:tcW w:w="8188" w:type="dxa"/>
            <w:gridSpan w:val="3"/>
            <w:vAlign w:val="center"/>
          </w:tcPr>
          <w:p w14:paraId="349C3E76" w14:textId="1C4A98AF" w:rsidR="00F608F9" w:rsidRPr="00F608F9" w:rsidRDefault="00F608F9" w:rsidP="00F608F9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GAIA OPEN HOUSE</w:t>
            </w:r>
          </w:p>
        </w:tc>
      </w:tr>
      <w:tr w:rsidR="00EE51F6" w:rsidRPr="00476972" w14:paraId="226963E5" w14:textId="77777777" w:rsidTr="00F608F9">
        <w:trPr>
          <w:trHeight w:val="1255"/>
        </w:trPr>
        <w:tc>
          <w:tcPr>
            <w:tcW w:w="8188" w:type="dxa"/>
            <w:gridSpan w:val="3"/>
            <w:vAlign w:val="center"/>
          </w:tcPr>
          <w:p w14:paraId="21A86A53" w14:textId="77777777" w:rsidR="00F608F9" w:rsidRDefault="00F608F9" w:rsidP="00F608F9">
            <w:pPr>
              <w:pStyle w:val="Subtitle"/>
              <w:rPr>
                <w:lang w:val="en-GB"/>
              </w:rPr>
            </w:pPr>
            <w:r w:rsidRPr="00F608F9">
              <w:rPr>
                <w:lang w:val="en-GB"/>
              </w:rPr>
              <w:t xml:space="preserve">Come connect with </w:t>
            </w:r>
            <w:r>
              <w:rPr>
                <w:lang w:val="en-GB"/>
              </w:rPr>
              <w:t>GAIA</w:t>
            </w:r>
            <w:r w:rsidRPr="00F608F9">
              <w:rPr>
                <w:lang w:val="en-GB"/>
              </w:rPr>
              <w:t xml:space="preserve"> faculty, </w:t>
            </w:r>
          </w:p>
          <w:p w14:paraId="6746CE68" w14:textId="6C12A09C" w:rsidR="00EE51F6" w:rsidRPr="00476972" w:rsidRDefault="00F608F9" w:rsidP="00F608F9">
            <w:pPr>
              <w:pStyle w:val="Subtitle"/>
              <w:rPr>
                <w:lang w:val="en-GB"/>
              </w:rPr>
            </w:pPr>
            <w:r w:rsidRPr="00F608F9">
              <w:rPr>
                <w:lang w:val="en-GB"/>
              </w:rPr>
              <w:t xml:space="preserve">staff, and students!  </w:t>
            </w:r>
          </w:p>
        </w:tc>
      </w:tr>
      <w:tr w:rsidR="004B3C21" w:rsidRPr="00476972" w14:paraId="747CFF94" w14:textId="77777777" w:rsidTr="00F608F9">
        <w:trPr>
          <w:trHeight w:val="19"/>
        </w:trPr>
        <w:tc>
          <w:tcPr>
            <w:tcW w:w="3135" w:type="dxa"/>
            <w:vAlign w:val="center"/>
          </w:tcPr>
          <w:p w14:paraId="402A0230" w14:textId="77777777" w:rsidR="004B3C21" w:rsidRPr="00476972" w:rsidRDefault="004B3C21" w:rsidP="00F608F9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68" w:type="dxa"/>
            <w:shd w:val="clear" w:color="auto" w:fill="00B0F0" w:themeFill="accent4"/>
            <w:vAlign w:val="center"/>
          </w:tcPr>
          <w:p w14:paraId="26A2B58B" w14:textId="77777777" w:rsidR="004B3C21" w:rsidRPr="00476972" w:rsidRDefault="004B3C21" w:rsidP="00F608F9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83" w:type="dxa"/>
            <w:vAlign w:val="center"/>
          </w:tcPr>
          <w:p w14:paraId="4B1B619F" w14:textId="77777777" w:rsidR="004B3C21" w:rsidRPr="00476972" w:rsidRDefault="004B3C21" w:rsidP="00F608F9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64519932" w14:textId="77777777" w:rsidTr="00F608F9">
        <w:trPr>
          <w:trHeight w:val="3583"/>
        </w:trPr>
        <w:tc>
          <w:tcPr>
            <w:tcW w:w="8188" w:type="dxa"/>
            <w:gridSpan w:val="3"/>
            <w:vAlign w:val="center"/>
          </w:tcPr>
          <w:p w14:paraId="7A65C367" w14:textId="72900228" w:rsidR="000F3631" w:rsidRPr="00476972" w:rsidRDefault="00F608F9" w:rsidP="00F608F9">
            <w:pPr>
              <w:pStyle w:val="Date"/>
              <w:rPr>
                <w:lang w:val="en-GB"/>
              </w:rPr>
            </w:pPr>
            <w:r>
              <w:rPr>
                <w:lang w:val="en-GB"/>
              </w:rPr>
              <w:t>September 28, 5:30PM</w:t>
            </w:r>
          </w:p>
          <w:p w14:paraId="2F4B5F4F" w14:textId="77777777" w:rsidR="00EE51F6" w:rsidRDefault="00F608F9" w:rsidP="00F608F9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>7</w:t>
            </w:r>
            <w:r w:rsidRPr="00F608F9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Floor Lounge, Cabot </w:t>
            </w:r>
            <w:proofErr w:type="spellStart"/>
            <w:r>
              <w:rPr>
                <w:lang w:val="en-GB"/>
              </w:rPr>
              <w:t>Center</w:t>
            </w:r>
            <w:proofErr w:type="spellEnd"/>
            <w:r>
              <w:rPr>
                <w:lang w:val="en-GB"/>
              </w:rPr>
              <w:t>,</w:t>
            </w:r>
          </w:p>
          <w:p w14:paraId="0F8E8FCE" w14:textId="77777777" w:rsidR="00F608F9" w:rsidRDefault="00F608F9" w:rsidP="00F608F9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>The Fletcher School</w:t>
            </w:r>
          </w:p>
          <w:p w14:paraId="0B1D9B46" w14:textId="7CA0BD57" w:rsidR="00F608F9" w:rsidRPr="00F608F9" w:rsidRDefault="00F608F9" w:rsidP="00F608F9">
            <w:pPr>
              <w:pStyle w:val="Address"/>
              <w:rPr>
                <w:lang w:val="en-GB"/>
              </w:rPr>
            </w:pPr>
          </w:p>
          <w:p w14:paraId="09DA8D3F" w14:textId="4222B824" w:rsidR="00F608F9" w:rsidRPr="00F608F9" w:rsidRDefault="00F608F9" w:rsidP="00F608F9">
            <w:pPr>
              <w:pStyle w:val="Address"/>
              <w:rPr>
                <w:lang w:val="en-GB"/>
              </w:rPr>
            </w:pPr>
            <w:r>
              <w:rPr>
                <w:lang w:val="en-GB"/>
              </w:rPr>
              <w:t xml:space="preserve">Zoom: </w:t>
            </w:r>
            <w:r>
              <w:t xml:space="preserve"> </w:t>
            </w:r>
            <w:hyperlink r:id="rId13" w:history="1">
              <w:r w:rsidRPr="00F608F9">
                <w:rPr>
                  <w:rStyle w:val="Hyperlink"/>
                  <w:color w:val="691971" w:themeColor="accent2"/>
                  <w:lang w:val="en-GB"/>
                </w:rPr>
                <w:t>https://tinyurl.com/GAIAoh</w:t>
              </w:r>
            </w:hyperlink>
            <w:r w:rsidRPr="00F608F9">
              <w:rPr>
                <w:color w:val="691971" w:themeColor="accent2"/>
                <w:lang w:val="en-GB"/>
              </w:rPr>
              <w:t xml:space="preserve"> </w:t>
            </w:r>
          </w:p>
          <w:p w14:paraId="206961EF" w14:textId="77777777" w:rsidR="00F608F9" w:rsidRPr="00F608F9" w:rsidRDefault="00F608F9" w:rsidP="00F608F9">
            <w:pPr>
              <w:pStyle w:val="Address"/>
              <w:rPr>
                <w:lang w:val="en-GB"/>
              </w:rPr>
            </w:pPr>
            <w:r w:rsidRPr="00F608F9">
              <w:rPr>
                <w:lang w:val="en-GB"/>
              </w:rPr>
              <w:t>Meeting ID: 974 6274 6764</w:t>
            </w:r>
          </w:p>
          <w:p w14:paraId="2D064353" w14:textId="05DEE292" w:rsidR="00F608F9" w:rsidRPr="00476972" w:rsidRDefault="00F608F9" w:rsidP="00F608F9">
            <w:pPr>
              <w:pStyle w:val="Address"/>
              <w:rPr>
                <w:lang w:val="en-GB"/>
              </w:rPr>
            </w:pPr>
            <w:r w:rsidRPr="00F608F9">
              <w:rPr>
                <w:lang w:val="en-GB"/>
              </w:rPr>
              <w:t>Passcode: 859618</w:t>
            </w:r>
          </w:p>
        </w:tc>
      </w:tr>
      <w:tr w:rsidR="004B3C21" w:rsidRPr="00476972" w14:paraId="1C2771B1" w14:textId="77777777" w:rsidTr="00F608F9">
        <w:trPr>
          <w:trHeight w:val="19"/>
        </w:trPr>
        <w:tc>
          <w:tcPr>
            <w:tcW w:w="3135" w:type="dxa"/>
            <w:vAlign w:val="center"/>
          </w:tcPr>
          <w:p w14:paraId="296F0F66" w14:textId="77777777" w:rsidR="004B3C21" w:rsidRPr="00476972" w:rsidRDefault="004B3C21" w:rsidP="00F608F9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1568" w:type="dxa"/>
            <w:shd w:val="clear" w:color="auto" w:fill="00B0F0" w:themeFill="accent4"/>
            <w:vAlign w:val="center"/>
          </w:tcPr>
          <w:p w14:paraId="24AE75AD" w14:textId="77777777" w:rsidR="004B3C21" w:rsidRPr="00476972" w:rsidRDefault="004B3C21" w:rsidP="00F608F9">
            <w:pPr>
              <w:pStyle w:val="RSVP"/>
              <w:rPr>
                <w:sz w:val="4"/>
                <w:szCs w:val="4"/>
                <w:lang w:val="en-GB"/>
              </w:rPr>
            </w:pPr>
          </w:p>
        </w:tc>
        <w:tc>
          <w:tcPr>
            <w:tcW w:w="3483" w:type="dxa"/>
            <w:vAlign w:val="center"/>
          </w:tcPr>
          <w:p w14:paraId="53E53B79" w14:textId="77777777" w:rsidR="004B3C21" w:rsidRPr="00476972" w:rsidRDefault="004B3C21" w:rsidP="00F608F9">
            <w:pPr>
              <w:pStyle w:val="RSVP"/>
              <w:rPr>
                <w:sz w:val="4"/>
                <w:szCs w:val="4"/>
                <w:lang w:val="en-GB"/>
              </w:rPr>
            </w:pPr>
          </w:p>
        </w:tc>
      </w:tr>
      <w:tr w:rsidR="00EE51F6" w:rsidRPr="00476972" w14:paraId="73F2843C" w14:textId="77777777" w:rsidTr="00F608F9">
        <w:trPr>
          <w:trHeight w:val="3301"/>
        </w:trPr>
        <w:tc>
          <w:tcPr>
            <w:tcW w:w="8188" w:type="dxa"/>
            <w:gridSpan w:val="3"/>
            <w:vAlign w:val="center"/>
          </w:tcPr>
          <w:p w14:paraId="101E3067" w14:textId="5ED26F9E" w:rsidR="00EE51F6" w:rsidRDefault="00F608F9" w:rsidP="00F608F9">
            <w:pPr>
              <w:pStyle w:val="RSVP"/>
              <w:ind w:left="0"/>
              <w:rPr>
                <w:lang w:val="en-GB"/>
              </w:rPr>
            </w:pPr>
            <w:r w:rsidRPr="00F608F9">
              <w:rPr>
                <w:lang w:val="en-GB"/>
              </w:rPr>
              <w:t xml:space="preserve">Learn about events, activities, TA/RA opportunities, internships, and </w:t>
            </w:r>
            <w:r>
              <w:rPr>
                <w:lang w:val="en-GB"/>
              </w:rPr>
              <w:t>research</w:t>
            </w:r>
            <w:r w:rsidRPr="00F608F9">
              <w:rPr>
                <w:lang w:val="en-GB"/>
              </w:rPr>
              <w:t>.</w:t>
            </w:r>
          </w:p>
          <w:p w14:paraId="4A10E088" w14:textId="77777777" w:rsidR="00F608F9" w:rsidRDefault="00F608F9" w:rsidP="00F608F9">
            <w:pPr>
              <w:pStyle w:val="RSVP"/>
              <w:rPr>
                <w:lang w:val="en-GB"/>
              </w:rPr>
            </w:pPr>
          </w:p>
          <w:p w14:paraId="562210FC" w14:textId="1A689332" w:rsidR="00F608F9" w:rsidRPr="00F608F9" w:rsidRDefault="00F608F9" w:rsidP="00F608F9">
            <w:pPr>
              <w:pStyle w:val="RSVP"/>
              <w:rPr>
                <w:i/>
                <w:iCs/>
                <w:lang w:val="en-GB"/>
              </w:rPr>
            </w:pPr>
            <w:r w:rsidRPr="00F608F9">
              <w:rPr>
                <w:i/>
                <w:iCs/>
                <w:lang w:val="en-GB"/>
              </w:rPr>
              <w:t xml:space="preserve">Light refreshments will be provided. Please remember </w:t>
            </w:r>
            <w:r w:rsidRPr="00F608F9">
              <w:rPr>
                <w:i/>
                <w:iCs/>
                <w:lang w:val="en-GB"/>
              </w:rPr>
              <w:t xml:space="preserve">to </w:t>
            </w:r>
            <w:r w:rsidRPr="00F608F9">
              <w:rPr>
                <w:i/>
                <w:iCs/>
                <w:lang w:val="en-GB"/>
              </w:rPr>
              <w:t xml:space="preserve">abide by Tufts University COVID-19 policies </w:t>
            </w:r>
            <w:r w:rsidRPr="00F608F9">
              <w:rPr>
                <w:i/>
                <w:iCs/>
                <w:lang w:val="en-GB"/>
              </w:rPr>
              <w:t>to</w:t>
            </w:r>
            <w:r>
              <w:rPr>
                <w:i/>
                <w:iCs/>
                <w:lang w:val="en-GB"/>
              </w:rPr>
              <w:t xml:space="preserve"> safely</w:t>
            </w:r>
            <w:r w:rsidRPr="00F608F9">
              <w:rPr>
                <w:i/>
                <w:iCs/>
                <w:lang w:val="en-GB"/>
              </w:rPr>
              <w:t xml:space="preserve"> attend this event.</w:t>
            </w:r>
          </w:p>
        </w:tc>
      </w:tr>
    </w:tbl>
    <w:p w14:paraId="39C7F931" w14:textId="3DEC8370" w:rsidR="00024B92" w:rsidRPr="00476972" w:rsidRDefault="00024B92" w:rsidP="00F608F9">
      <w:pPr>
        <w:spacing w:before="0"/>
        <w:ind w:left="0"/>
        <w:rPr>
          <w:lang w:val="en-GB"/>
        </w:rPr>
      </w:pPr>
    </w:p>
    <w:sectPr w:rsidR="00024B92" w:rsidRPr="00476972" w:rsidSect="00476972">
      <w:headerReference w:type="default" r:id="rId14"/>
      <w:headerReference w:type="first" r:id="rId15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2B3F2" w14:textId="77777777" w:rsidR="006B4FFA" w:rsidRDefault="006B4FFA">
      <w:pPr>
        <w:spacing w:before="0"/>
      </w:pPr>
      <w:r>
        <w:separator/>
      </w:r>
    </w:p>
  </w:endnote>
  <w:endnote w:type="continuationSeparator" w:id="0">
    <w:p w14:paraId="551B79CE" w14:textId="77777777" w:rsidR="006B4FFA" w:rsidRDefault="006B4FF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2B5BB" w14:textId="77777777" w:rsidR="006B4FFA" w:rsidRDefault="006B4FFA">
      <w:pPr>
        <w:spacing w:before="0"/>
      </w:pPr>
      <w:r>
        <w:separator/>
      </w:r>
    </w:p>
  </w:footnote>
  <w:footnote w:type="continuationSeparator" w:id="0">
    <w:p w14:paraId="2A50F08B" w14:textId="77777777" w:rsidR="006B4FFA" w:rsidRDefault="006B4FF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B2223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D1E4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827648" wp14:editId="56006359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D7EDBE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&#13;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&#13;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&#13;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&#13;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8F9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B3172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4FFA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A7668"/>
    <w:rsid w:val="00BD3DDD"/>
    <w:rsid w:val="00C430CB"/>
    <w:rsid w:val="00C54BD5"/>
    <w:rsid w:val="00CA580F"/>
    <w:rsid w:val="00CC0C51"/>
    <w:rsid w:val="00D15ADF"/>
    <w:rsid w:val="00D25EC1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608F9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F5B3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BA7668"/>
    <w:pPr>
      <w:spacing w:before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inyurl.com/GAIAo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ipalianumol/Library/Containers/com.microsoft.Word/Data/Library/Application%20Support/Microsoft/Office/16.0/DTS/Search/%7bCFE1F3C1-8F3B-7A44-9B23-BDC27C98D2EB%7dtf16412133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B9D421-80AE-064E-96BE-5B8028DA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2021-09-21T14:51:00Z</dcterms:created>
  <dcterms:modified xsi:type="dcterms:W3CDTF">2021-09-21T15:41:00Z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